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FBD12" w14:textId="77777777" w:rsidR="00447667" w:rsidRPr="00D15C9F" w:rsidRDefault="00447667" w:rsidP="00067A21">
      <w:pPr>
        <w:jc w:val="center"/>
        <w:rPr>
          <w:b/>
        </w:rPr>
      </w:pPr>
      <w:r w:rsidRPr="00D15C9F">
        <w:rPr>
          <w:b/>
        </w:rPr>
        <w:t>MEMBERSHIP REPORT</w:t>
      </w:r>
      <w:r w:rsidR="00067A21" w:rsidRPr="00D15C9F">
        <w:rPr>
          <w:b/>
        </w:rPr>
        <w:t xml:space="preserve"> – GFWC/IOWA </w:t>
      </w:r>
      <w:r w:rsidRPr="00D15C9F">
        <w:rPr>
          <w:b/>
        </w:rPr>
        <w:t>FEDERATION OF WOMEN’S CLUBS</w:t>
      </w:r>
    </w:p>
    <w:p w14:paraId="478525F1" w14:textId="77777777" w:rsidR="00447667" w:rsidRDefault="00447667" w:rsidP="00067A21">
      <w:pPr>
        <w:jc w:val="center"/>
      </w:pPr>
    </w:p>
    <w:tbl>
      <w:tblPr>
        <w:tblW w:w="13590" w:type="dxa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5310"/>
        <w:gridCol w:w="3420"/>
      </w:tblGrid>
      <w:tr w:rsidR="0073284F" w14:paraId="26395735" w14:textId="77777777" w:rsidTr="007B2892">
        <w:trPr>
          <w:trHeight w:val="432"/>
        </w:trPr>
        <w:tc>
          <w:tcPr>
            <w:tcW w:w="4860" w:type="dxa"/>
          </w:tcPr>
          <w:p w14:paraId="5A0D768D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City</w:t>
            </w:r>
          </w:p>
          <w:p w14:paraId="5189DD8E" w14:textId="77777777" w:rsidR="00CC748C" w:rsidRPr="00ED1369" w:rsidRDefault="00CC748C" w:rsidP="0073284F">
            <w:pPr>
              <w:spacing w:line="276" w:lineRule="auto"/>
              <w:rPr>
                <w:b/>
              </w:rPr>
            </w:pPr>
          </w:p>
        </w:tc>
        <w:tc>
          <w:tcPr>
            <w:tcW w:w="5310" w:type="dxa"/>
          </w:tcPr>
          <w:p w14:paraId="310584BA" w14:textId="77777777" w:rsidR="00AA543F" w:rsidRDefault="00CC748C" w:rsidP="0073284F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Club</w:t>
            </w:r>
          </w:p>
          <w:p w14:paraId="3BC19BE0" w14:textId="77777777" w:rsidR="00CC748C" w:rsidRPr="00ED1369" w:rsidRDefault="00CC748C" w:rsidP="0073284F">
            <w:pPr>
              <w:spacing w:line="276" w:lineRule="auto"/>
              <w:rPr>
                <w:b/>
              </w:rPr>
            </w:pPr>
          </w:p>
        </w:tc>
        <w:tc>
          <w:tcPr>
            <w:tcW w:w="3420" w:type="dxa"/>
          </w:tcPr>
          <w:p w14:paraId="0D85C515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District</w:t>
            </w:r>
          </w:p>
          <w:p w14:paraId="5FE66EE6" w14:textId="77777777" w:rsidR="00CC748C" w:rsidRPr="00ED1369" w:rsidRDefault="00CC748C" w:rsidP="0073284F">
            <w:pPr>
              <w:spacing w:line="276" w:lineRule="auto"/>
              <w:rPr>
                <w:b/>
              </w:rPr>
            </w:pPr>
          </w:p>
        </w:tc>
      </w:tr>
      <w:tr w:rsidR="0073284F" w14:paraId="5FB8693B" w14:textId="77777777" w:rsidTr="007B2892">
        <w:trPr>
          <w:trHeight w:val="432"/>
        </w:trPr>
        <w:tc>
          <w:tcPr>
            <w:tcW w:w="4860" w:type="dxa"/>
          </w:tcPr>
          <w:p w14:paraId="00D34414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President</w:t>
            </w:r>
          </w:p>
          <w:p w14:paraId="43E7731B" w14:textId="77777777" w:rsidR="00CC748C" w:rsidRPr="00ED1369" w:rsidRDefault="00CC748C" w:rsidP="0073284F">
            <w:pPr>
              <w:spacing w:line="276" w:lineRule="auto"/>
              <w:rPr>
                <w:b/>
              </w:rPr>
            </w:pPr>
          </w:p>
        </w:tc>
        <w:tc>
          <w:tcPr>
            <w:tcW w:w="5310" w:type="dxa"/>
          </w:tcPr>
          <w:p w14:paraId="2137A35C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Treasurer</w:t>
            </w:r>
          </w:p>
          <w:p w14:paraId="6E82C979" w14:textId="77777777" w:rsidR="00CC748C" w:rsidRPr="00ED1369" w:rsidRDefault="00CC748C" w:rsidP="0073284F">
            <w:pPr>
              <w:spacing w:line="276" w:lineRule="auto"/>
              <w:rPr>
                <w:b/>
              </w:rPr>
            </w:pPr>
          </w:p>
        </w:tc>
        <w:tc>
          <w:tcPr>
            <w:tcW w:w="3420" w:type="dxa"/>
          </w:tcPr>
          <w:p w14:paraId="2A782AFB" w14:textId="77777777" w:rsidR="00CC748C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# Members</w:t>
            </w:r>
          </w:p>
          <w:p w14:paraId="5F15BB1E" w14:textId="77777777" w:rsidR="00AA543F" w:rsidRPr="00CC748C" w:rsidRDefault="00CC748C" w:rsidP="0073284F">
            <w:pPr>
              <w:spacing w:line="276" w:lineRule="auto"/>
            </w:pPr>
            <w:r>
              <w:rPr>
                <w:sz w:val="16"/>
                <w:szCs w:val="16"/>
              </w:rPr>
              <w:t xml:space="preserve">  </w:t>
            </w:r>
          </w:p>
        </w:tc>
      </w:tr>
      <w:tr w:rsidR="0073284F" w14:paraId="229D2778" w14:textId="77777777" w:rsidTr="007B2892">
        <w:trPr>
          <w:trHeight w:val="360"/>
        </w:trPr>
        <w:tc>
          <w:tcPr>
            <w:tcW w:w="4860" w:type="dxa"/>
          </w:tcPr>
          <w:p w14:paraId="40A9D586" w14:textId="77777777" w:rsidR="00CC748C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Date</w:t>
            </w:r>
          </w:p>
          <w:p w14:paraId="4E714E65" w14:textId="77777777" w:rsidR="00AA543F" w:rsidRPr="00000974" w:rsidRDefault="00AA543F" w:rsidP="0073284F">
            <w:pPr>
              <w:spacing w:line="276" w:lineRule="auto"/>
            </w:pPr>
          </w:p>
        </w:tc>
        <w:tc>
          <w:tcPr>
            <w:tcW w:w="5310" w:type="dxa"/>
          </w:tcPr>
          <w:p w14:paraId="6BD954ED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Check Amount</w:t>
            </w:r>
          </w:p>
          <w:p w14:paraId="0B9BF8F1" w14:textId="77777777" w:rsidR="00CC748C" w:rsidRPr="00000974" w:rsidRDefault="00CC748C" w:rsidP="0073284F">
            <w:pPr>
              <w:spacing w:line="276" w:lineRule="auto"/>
            </w:pPr>
          </w:p>
        </w:tc>
        <w:tc>
          <w:tcPr>
            <w:tcW w:w="3420" w:type="dxa"/>
          </w:tcPr>
          <w:p w14:paraId="79A9FE4E" w14:textId="77777777" w:rsidR="00AA543F" w:rsidRDefault="00AA543F" w:rsidP="0073284F">
            <w:pPr>
              <w:spacing w:line="276" w:lineRule="auto"/>
              <w:rPr>
                <w:sz w:val="16"/>
                <w:szCs w:val="16"/>
              </w:rPr>
            </w:pPr>
            <w:r w:rsidRPr="00CC748C">
              <w:rPr>
                <w:sz w:val="16"/>
                <w:szCs w:val="16"/>
              </w:rPr>
              <w:t>Check #</w:t>
            </w:r>
          </w:p>
          <w:p w14:paraId="098DDE7D" w14:textId="77777777" w:rsidR="00CC748C" w:rsidRPr="00000974" w:rsidRDefault="00CC748C" w:rsidP="0073284F">
            <w:pPr>
              <w:spacing w:line="276" w:lineRule="auto"/>
            </w:pPr>
          </w:p>
        </w:tc>
      </w:tr>
    </w:tbl>
    <w:p w14:paraId="01FFFA11" w14:textId="77777777" w:rsidR="00B140D2" w:rsidRPr="007D43EC" w:rsidRDefault="00B140D2" w:rsidP="00B140D2">
      <w:pPr>
        <w:rPr>
          <w:sz w:val="16"/>
          <w:szCs w:val="16"/>
        </w:rPr>
      </w:pPr>
    </w:p>
    <w:p w14:paraId="54291EFD" w14:textId="11B5C3DE" w:rsidR="00447667" w:rsidRDefault="00447667" w:rsidP="007D43EC">
      <w:pPr>
        <w:spacing w:line="276" w:lineRule="auto"/>
        <w:jc w:val="center"/>
      </w:pPr>
      <w:r>
        <w:t>The By</w:t>
      </w:r>
      <w:r w:rsidR="007B2892">
        <w:t>-</w:t>
      </w:r>
      <w:r>
        <w:t xml:space="preserve">Law governing dues is Article </w:t>
      </w:r>
      <w:r w:rsidR="00D66504">
        <w:t>III,</w:t>
      </w:r>
      <w:r>
        <w:t xml:space="preserve"> Section 3</w:t>
      </w:r>
      <w:r w:rsidR="00D66504">
        <w:t>.3</w:t>
      </w:r>
      <w:r w:rsidR="00D737F2">
        <w:t>, found on page 44</w:t>
      </w:r>
      <w:r w:rsidR="000154DD">
        <w:t xml:space="preserve"> of the Blueb</w:t>
      </w:r>
      <w:r>
        <w:t>ook.</w:t>
      </w:r>
    </w:p>
    <w:p w14:paraId="3FEC4840" w14:textId="736EAD1B" w:rsidR="00447667" w:rsidRDefault="00D15C9F" w:rsidP="007D43EC">
      <w:pPr>
        <w:spacing w:line="276" w:lineRule="auto"/>
        <w:jc w:val="center"/>
        <w:rPr>
          <w:i/>
        </w:rPr>
      </w:pPr>
      <w:r w:rsidRPr="007B2892">
        <w:rPr>
          <w:iCs/>
        </w:rPr>
        <w:t>Send dues and lists to</w:t>
      </w:r>
      <w:r w:rsidR="007B2892" w:rsidRPr="007B2892">
        <w:rPr>
          <w:iCs/>
        </w:rPr>
        <w:t xml:space="preserve">: </w:t>
      </w:r>
      <w:r w:rsidRPr="00D15C9F">
        <w:rPr>
          <w:i/>
        </w:rPr>
        <w:t xml:space="preserve"> </w:t>
      </w:r>
      <w:r w:rsidR="00B41426">
        <w:rPr>
          <w:i/>
        </w:rPr>
        <w:t>GFWC/</w:t>
      </w:r>
      <w:r w:rsidRPr="00D15C9F">
        <w:rPr>
          <w:i/>
        </w:rPr>
        <w:t>Iowa Federation of Women’s Clubs, 3839 Merle Hay Road, Suite 201, Des Moines, IA  50310.</w:t>
      </w:r>
      <w:r w:rsidR="007D43EC">
        <w:rPr>
          <w:i/>
        </w:rPr>
        <w:t xml:space="preserve">  </w:t>
      </w:r>
      <w:r w:rsidRPr="007B2892">
        <w:rPr>
          <w:iCs/>
        </w:rPr>
        <w:t>Make checks payable to</w:t>
      </w:r>
      <w:r w:rsidR="007D43EC">
        <w:rPr>
          <w:iCs/>
        </w:rPr>
        <w:t xml:space="preserve"> </w:t>
      </w:r>
      <w:r w:rsidR="00B41426">
        <w:rPr>
          <w:i/>
        </w:rPr>
        <w:t>GFWC/</w:t>
      </w:r>
      <w:r w:rsidRPr="00D15C9F">
        <w:rPr>
          <w:i/>
        </w:rPr>
        <w:t>Iowa.</w:t>
      </w:r>
    </w:p>
    <w:p w14:paraId="77F3D606" w14:textId="2BAF52CF" w:rsidR="007D43EC" w:rsidRPr="000C6078" w:rsidRDefault="007D43EC" w:rsidP="007D43EC">
      <w:pPr>
        <w:spacing w:line="276" w:lineRule="auto"/>
        <w:jc w:val="center"/>
        <w:rPr>
          <w:b/>
          <w:bCs/>
          <w:iCs/>
          <w:sz w:val="22"/>
          <w:szCs w:val="22"/>
        </w:rPr>
      </w:pPr>
      <w:r w:rsidRPr="000C6078">
        <w:rPr>
          <w:b/>
          <w:bCs/>
          <w:iCs/>
          <w:sz w:val="22"/>
          <w:szCs w:val="22"/>
        </w:rPr>
        <w:t>Type in bold letters or circle any names of members who are paying dues for the first time.</w:t>
      </w:r>
    </w:p>
    <w:p w14:paraId="669CA527" w14:textId="77777777" w:rsidR="00447667" w:rsidRDefault="00447667" w:rsidP="00447667"/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10"/>
        <w:gridCol w:w="4320"/>
        <w:gridCol w:w="2160"/>
        <w:gridCol w:w="4410"/>
      </w:tblGrid>
      <w:tr w:rsidR="001C5051" w14:paraId="3280845C" w14:textId="77777777" w:rsidTr="000348D7">
        <w:trPr>
          <w:trHeight w:val="288"/>
        </w:trPr>
        <w:tc>
          <w:tcPr>
            <w:tcW w:w="2268" w:type="dxa"/>
          </w:tcPr>
          <w:p w14:paraId="2278A435" w14:textId="77777777" w:rsidR="001C5051" w:rsidRDefault="001C5051" w:rsidP="00CC748C">
            <w:pPr>
              <w:jc w:val="center"/>
            </w:pPr>
            <w:r>
              <w:t>LAST NAME</w:t>
            </w:r>
          </w:p>
        </w:tc>
        <w:tc>
          <w:tcPr>
            <w:tcW w:w="1710" w:type="dxa"/>
          </w:tcPr>
          <w:p w14:paraId="09405355" w14:textId="77777777" w:rsidR="001C5051" w:rsidRDefault="001C5051" w:rsidP="00CC748C">
            <w:pPr>
              <w:jc w:val="center"/>
            </w:pPr>
            <w:r>
              <w:t>FIRST NAME</w:t>
            </w:r>
          </w:p>
        </w:tc>
        <w:tc>
          <w:tcPr>
            <w:tcW w:w="4320" w:type="dxa"/>
          </w:tcPr>
          <w:p w14:paraId="03C9A1B3" w14:textId="77777777" w:rsidR="001C5051" w:rsidRDefault="001C5051" w:rsidP="00CC748C">
            <w:pPr>
              <w:jc w:val="center"/>
            </w:pPr>
            <w:r>
              <w:t>MAILING ADDRESS</w:t>
            </w:r>
          </w:p>
        </w:tc>
        <w:tc>
          <w:tcPr>
            <w:tcW w:w="2160" w:type="dxa"/>
          </w:tcPr>
          <w:p w14:paraId="694CFDE2" w14:textId="77777777" w:rsidR="001C5051" w:rsidRDefault="001C5051" w:rsidP="00CC748C">
            <w:pPr>
              <w:jc w:val="center"/>
            </w:pPr>
            <w:r>
              <w:t>TOWN, ZIP CODE</w:t>
            </w:r>
          </w:p>
        </w:tc>
        <w:tc>
          <w:tcPr>
            <w:tcW w:w="4410" w:type="dxa"/>
          </w:tcPr>
          <w:p w14:paraId="49B4A73C" w14:textId="77777777" w:rsidR="001C5051" w:rsidRDefault="001C5051" w:rsidP="00CC748C">
            <w:pPr>
              <w:jc w:val="center"/>
            </w:pPr>
            <w:r>
              <w:t>EMAIL (optional)</w:t>
            </w:r>
          </w:p>
        </w:tc>
      </w:tr>
      <w:tr w:rsidR="001C5051" w14:paraId="4456E79B" w14:textId="77777777" w:rsidTr="000348D7">
        <w:trPr>
          <w:trHeight w:val="375"/>
        </w:trPr>
        <w:tc>
          <w:tcPr>
            <w:tcW w:w="2268" w:type="dxa"/>
          </w:tcPr>
          <w:p w14:paraId="076295EA" w14:textId="4702E2F6" w:rsidR="001C5051" w:rsidRDefault="001C5051" w:rsidP="00CE57ED">
            <w:r>
              <w:t xml:space="preserve">1  </w:t>
            </w:r>
          </w:p>
        </w:tc>
        <w:tc>
          <w:tcPr>
            <w:tcW w:w="1710" w:type="dxa"/>
          </w:tcPr>
          <w:p w14:paraId="6C1DF956" w14:textId="77777777" w:rsidR="001C5051" w:rsidRDefault="001C5051" w:rsidP="00CC748C"/>
        </w:tc>
        <w:tc>
          <w:tcPr>
            <w:tcW w:w="4320" w:type="dxa"/>
          </w:tcPr>
          <w:p w14:paraId="54F35572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621E456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2D417CA1" w14:textId="77777777" w:rsidR="001C5051" w:rsidRDefault="001C5051" w:rsidP="00DA49CA">
            <w:pPr>
              <w:ind w:left="360"/>
            </w:pPr>
          </w:p>
        </w:tc>
      </w:tr>
      <w:tr w:rsidR="001C5051" w14:paraId="046BFAE8" w14:textId="77777777" w:rsidTr="000348D7">
        <w:trPr>
          <w:trHeight w:val="375"/>
        </w:trPr>
        <w:tc>
          <w:tcPr>
            <w:tcW w:w="2268" w:type="dxa"/>
          </w:tcPr>
          <w:p w14:paraId="55000B36" w14:textId="77777777" w:rsidR="001C5051" w:rsidRDefault="001C5051" w:rsidP="00DA49CA">
            <w:pPr>
              <w:ind w:left="360" w:hanging="360"/>
            </w:pPr>
            <w:r>
              <w:t>2</w:t>
            </w:r>
          </w:p>
        </w:tc>
        <w:tc>
          <w:tcPr>
            <w:tcW w:w="1710" w:type="dxa"/>
          </w:tcPr>
          <w:p w14:paraId="7DBAF1A7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7D5881C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25D3582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37E918DF" w14:textId="77777777" w:rsidR="001C5051" w:rsidRDefault="001C5051" w:rsidP="00DA49CA">
            <w:pPr>
              <w:ind w:left="360"/>
            </w:pPr>
          </w:p>
        </w:tc>
      </w:tr>
      <w:tr w:rsidR="001C5051" w14:paraId="6CF65584" w14:textId="77777777" w:rsidTr="000348D7">
        <w:trPr>
          <w:trHeight w:val="375"/>
        </w:trPr>
        <w:tc>
          <w:tcPr>
            <w:tcW w:w="2268" w:type="dxa"/>
          </w:tcPr>
          <w:p w14:paraId="3D854C3B" w14:textId="77777777" w:rsidR="001C5051" w:rsidRDefault="001C5051" w:rsidP="00447667">
            <w:r>
              <w:t>3</w:t>
            </w:r>
          </w:p>
        </w:tc>
        <w:tc>
          <w:tcPr>
            <w:tcW w:w="1710" w:type="dxa"/>
          </w:tcPr>
          <w:p w14:paraId="3DCA44E2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13C15697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B23931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ECE5743" w14:textId="77777777" w:rsidR="001C5051" w:rsidRDefault="001C5051" w:rsidP="00DA49CA">
            <w:pPr>
              <w:ind w:left="360"/>
            </w:pPr>
          </w:p>
        </w:tc>
      </w:tr>
      <w:tr w:rsidR="001C5051" w14:paraId="0E512C9A" w14:textId="77777777" w:rsidTr="000348D7">
        <w:trPr>
          <w:trHeight w:val="375"/>
        </w:trPr>
        <w:tc>
          <w:tcPr>
            <w:tcW w:w="2268" w:type="dxa"/>
          </w:tcPr>
          <w:p w14:paraId="413BA14A" w14:textId="77777777" w:rsidR="001C5051" w:rsidRDefault="001C5051" w:rsidP="00447667">
            <w:r>
              <w:t>4</w:t>
            </w:r>
          </w:p>
        </w:tc>
        <w:tc>
          <w:tcPr>
            <w:tcW w:w="1710" w:type="dxa"/>
          </w:tcPr>
          <w:p w14:paraId="27A762EF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B8B3680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6B6B7E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2AB8CB04" w14:textId="77777777" w:rsidR="001C5051" w:rsidRDefault="001C5051" w:rsidP="00DA49CA">
            <w:pPr>
              <w:ind w:left="360"/>
            </w:pPr>
          </w:p>
        </w:tc>
      </w:tr>
      <w:tr w:rsidR="001C5051" w14:paraId="656BD5FB" w14:textId="77777777" w:rsidTr="000348D7">
        <w:trPr>
          <w:trHeight w:val="375"/>
        </w:trPr>
        <w:tc>
          <w:tcPr>
            <w:tcW w:w="2268" w:type="dxa"/>
          </w:tcPr>
          <w:p w14:paraId="5B28C2BF" w14:textId="77777777" w:rsidR="001C5051" w:rsidRDefault="001C5051" w:rsidP="00DA49CA">
            <w:pPr>
              <w:ind w:left="360" w:hanging="360"/>
            </w:pPr>
            <w:r>
              <w:t>5</w:t>
            </w:r>
          </w:p>
        </w:tc>
        <w:tc>
          <w:tcPr>
            <w:tcW w:w="1710" w:type="dxa"/>
          </w:tcPr>
          <w:p w14:paraId="45C3F912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A36FFA9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AFA9AE2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7B14BB8C" w14:textId="77777777" w:rsidR="001C5051" w:rsidRDefault="001C5051" w:rsidP="00DA49CA">
            <w:pPr>
              <w:ind w:left="360"/>
            </w:pPr>
          </w:p>
        </w:tc>
      </w:tr>
      <w:tr w:rsidR="001C5051" w14:paraId="111F9DBB" w14:textId="77777777" w:rsidTr="000348D7">
        <w:trPr>
          <w:trHeight w:val="375"/>
        </w:trPr>
        <w:tc>
          <w:tcPr>
            <w:tcW w:w="2268" w:type="dxa"/>
          </w:tcPr>
          <w:p w14:paraId="74FCDC37" w14:textId="77777777" w:rsidR="001C5051" w:rsidRDefault="001C5051" w:rsidP="00DA49CA">
            <w:pPr>
              <w:ind w:left="360" w:hanging="360"/>
            </w:pPr>
            <w:r>
              <w:t>6</w:t>
            </w:r>
          </w:p>
        </w:tc>
        <w:tc>
          <w:tcPr>
            <w:tcW w:w="1710" w:type="dxa"/>
          </w:tcPr>
          <w:p w14:paraId="2399289D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5B7C19D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58B6ED1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4127060B" w14:textId="77777777" w:rsidR="001C5051" w:rsidRDefault="001C5051" w:rsidP="00DA49CA">
            <w:pPr>
              <w:ind w:left="360"/>
            </w:pPr>
          </w:p>
        </w:tc>
      </w:tr>
      <w:tr w:rsidR="001C5051" w14:paraId="7D32CAC5" w14:textId="77777777" w:rsidTr="000348D7">
        <w:trPr>
          <w:trHeight w:val="375"/>
        </w:trPr>
        <w:tc>
          <w:tcPr>
            <w:tcW w:w="2268" w:type="dxa"/>
          </w:tcPr>
          <w:p w14:paraId="04F2B839" w14:textId="77777777" w:rsidR="001C5051" w:rsidRDefault="001C5051" w:rsidP="00DA49CA">
            <w:pPr>
              <w:ind w:left="360" w:hanging="360"/>
            </w:pPr>
            <w:r>
              <w:t>7</w:t>
            </w:r>
          </w:p>
        </w:tc>
        <w:tc>
          <w:tcPr>
            <w:tcW w:w="1710" w:type="dxa"/>
          </w:tcPr>
          <w:p w14:paraId="6E921967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5E5752F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ECD7425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2AEDBB2F" w14:textId="77777777" w:rsidR="001C5051" w:rsidRDefault="001C5051" w:rsidP="00DA49CA">
            <w:pPr>
              <w:ind w:left="360"/>
            </w:pPr>
          </w:p>
        </w:tc>
      </w:tr>
      <w:tr w:rsidR="001C5051" w14:paraId="1AA64742" w14:textId="77777777" w:rsidTr="000348D7">
        <w:trPr>
          <w:trHeight w:val="375"/>
        </w:trPr>
        <w:tc>
          <w:tcPr>
            <w:tcW w:w="2268" w:type="dxa"/>
          </w:tcPr>
          <w:p w14:paraId="2099D976" w14:textId="77777777" w:rsidR="001C5051" w:rsidRDefault="001C5051" w:rsidP="00DA49CA">
            <w:pPr>
              <w:ind w:left="360" w:hanging="360"/>
            </w:pPr>
            <w:r>
              <w:t>8</w:t>
            </w:r>
          </w:p>
        </w:tc>
        <w:tc>
          <w:tcPr>
            <w:tcW w:w="1710" w:type="dxa"/>
          </w:tcPr>
          <w:p w14:paraId="49383AF0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D39F670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3AFD3B9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B5A1A0E" w14:textId="77777777" w:rsidR="001C5051" w:rsidRDefault="001C5051" w:rsidP="00DA49CA">
            <w:pPr>
              <w:ind w:left="360"/>
            </w:pPr>
          </w:p>
        </w:tc>
      </w:tr>
      <w:tr w:rsidR="001C5051" w14:paraId="50ADF051" w14:textId="77777777" w:rsidTr="000348D7">
        <w:trPr>
          <w:trHeight w:val="375"/>
        </w:trPr>
        <w:tc>
          <w:tcPr>
            <w:tcW w:w="2268" w:type="dxa"/>
          </w:tcPr>
          <w:p w14:paraId="78085CFB" w14:textId="77777777" w:rsidR="001C5051" w:rsidRDefault="001C5051" w:rsidP="00DA49CA">
            <w:pPr>
              <w:ind w:left="360" w:hanging="360"/>
            </w:pPr>
            <w:r>
              <w:t>9</w:t>
            </w:r>
          </w:p>
        </w:tc>
        <w:tc>
          <w:tcPr>
            <w:tcW w:w="1710" w:type="dxa"/>
          </w:tcPr>
          <w:p w14:paraId="73E3F740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B914C03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601DC902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71B53B39" w14:textId="77777777" w:rsidR="001C5051" w:rsidRDefault="001C5051" w:rsidP="00DA49CA">
            <w:pPr>
              <w:ind w:left="360"/>
            </w:pPr>
          </w:p>
        </w:tc>
      </w:tr>
      <w:tr w:rsidR="001C5051" w14:paraId="16375907" w14:textId="77777777" w:rsidTr="000348D7">
        <w:trPr>
          <w:trHeight w:val="375"/>
        </w:trPr>
        <w:tc>
          <w:tcPr>
            <w:tcW w:w="2268" w:type="dxa"/>
          </w:tcPr>
          <w:p w14:paraId="3BE941F2" w14:textId="77777777" w:rsidR="001C5051" w:rsidRDefault="001C5051" w:rsidP="00DA49CA">
            <w:pPr>
              <w:ind w:left="360" w:hanging="360"/>
            </w:pPr>
            <w:r>
              <w:t>10</w:t>
            </w:r>
          </w:p>
        </w:tc>
        <w:tc>
          <w:tcPr>
            <w:tcW w:w="1710" w:type="dxa"/>
          </w:tcPr>
          <w:p w14:paraId="7E93B7AD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3FA7517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A6AB5F8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2AD3B0EE" w14:textId="77777777" w:rsidR="001C5051" w:rsidRDefault="001C5051" w:rsidP="00DA49CA">
            <w:pPr>
              <w:ind w:left="360"/>
            </w:pPr>
          </w:p>
        </w:tc>
      </w:tr>
      <w:tr w:rsidR="001C5051" w14:paraId="2C3BBB8B" w14:textId="77777777" w:rsidTr="000348D7">
        <w:trPr>
          <w:trHeight w:val="375"/>
        </w:trPr>
        <w:tc>
          <w:tcPr>
            <w:tcW w:w="2268" w:type="dxa"/>
          </w:tcPr>
          <w:p w14:paraId="645F2EB8" w14:textId="77777777" w:rsidR="001C5051" w:rsidRDefault="001C5051" w:rsidP="00DA49CA">
            <w:pPr>
              <w:ind w:left="360" w:hanging="360"/>
            </w:pPr>
            <w:r>
              <w:t>11</w:t>
            </w:r>
          </w:p>
        </w:tc>
        <w:tc>
          <w:tcPr>
            <w:tcW w:w="1710" w:type="dxa"/>
          </w:tcPr>
          <w:p w14:paraId="32902621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F139F4C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ED3024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00A0A58" w14:textId="77777777" w:rsidR="001C5051" w:rsidRDefault="001C5051" w:rsidP="00DA49CA">
            <w:pPr>
              <w:ind w:left="360"/>
            </w:pPr>
          </w:p>
        </w:tc>
      </w:tr>
      <w:tr w:rsidR="001C5051" w14:paraId="26CF9FE6" w14:textId="77777777" w:rsidTr="000348D7">
        <w:trPr>
          <w:trHeight w:val="375"/>
        </w:trPr>
        <w:tc>
          <w:tcPr>
            <w:tcW w:w="2268" w:type="dxa"/>
          </w:tcPr>
          <w:p w14:paraId="0A969AB7" w14:textId="77777777" w:rsidR="001C5051" w:rsidRDefault="001C5051" w:rsidP="00DA49CA">
            <w:pPr>
              <w:ind w:left="360" w:hanging="360"/>
            </w:pPr>
            <w:r>
              <w:t>12</w:t>
            </w:r>
          </w:p>
        </w:tc>
        <w:tc>
          <w:tcPr>
            <w:tcW w:w="1710" w:type="dxa"/>
          </w:tcPr>
          <w:p w14:paraId="4EBA2271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5C81939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87C872E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C5AE9FE" w14:textId="77777777" w:rsidR="001C5051" w:rsidRDefault="001C5051" w:rsidP="00DA49CA">
            <w:pPr>
              <w:ind w:left="360"/>
            </w:pPr>
          </w:p>
        </w:tc>
      </w:tr>
      <w:tr w:rsidR="001C5051" w14:paraId="429B948C" w14:textId="77777777" w:rsidTr="000348D7">
        <w:trPr>
          <w:trHeight w:val="375"/>
        </w:trPr>
        <w:tc>
          <w:tcPr>
            <w:tcW w:w="2268" w:type="dxa"/>
          </w:tcPr>
          <w:p w14:paraId="0636003E" w14:textId="77777777" w:rsidR="001C5051" w:rsidRDefault="001C5051" w:rsidP="00447667">
            <w:r>
              <w:t>13</w:t>
            </w:r>
          </w:p>
        </w:tc>
        <w:tc>
          <w:tcPr>
            <w:tcW w:w="1710" w:type="dxa"/>
          </w:tcPr>
          <w:p w14:paraId="60B3FB26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3B6DC95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49394307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34CD49F9" w14:textId="77777777" w:rsidR="001C5051" w:rsidRDefault="001C5051" w:rsidP="00DA49CA">
            <w:pPr>
              <w:ind w:left="360"/>
            </w:pPr>
          </w:p>
        </w:tc>
      </w:tr>
      <w:tr w:rsidR="001C5051" w14:paraId="2A00EF87" w14:textId="77777777" w:rsidTr="000348D7">
        <w:trPr>
          <w:trHeight w:val="375"/>
        </w:trPr>
        <w:tc>
          <w:tcPr>
            <w:tcW w:w="2268" w:type="dxa"/>
          </w:tcPr>
          <w:p w14:paraId="659E9673" w14:textId="77777777" w:rsidR="001C5051" w:rsidRDefault="001C5051" w:rsidP="00DA49CA">
            <w:pPr>
              <w:ind w:left="360" w:hanging="360"/>
            </w:pPr>
            <w:r>
              <w:t>14</w:t>
            </w:r>
          </w:p>
        </w:tc>
        <w:tc>
          <w:tcPr>
            <w:tcW w:w="1710" w:type="dxa"/>
          </w:tcPr>
          <w:p w14:paraId="0FFEA095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36632FB3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629A90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745C0C3" w14:textId="77777777" w:rsidR="001C5051" w:rsidRDefault="001C5051" w:rsidP="00DA49CA">
            <w:pPr>
              <w:ind w:left="360"/>
            </w:pPr>
          </w:p>
        </w:tc>
      </w:tr>
      <w:tr w:rsidR="001C5051" w14:paraId="0FC53FFA" w14:textId="77777777" w:rsidTr="000348D7">
        <w:trPr>
          <w:trHeight w:val="375"/>
        </w:trPr>
        <w:tc>
          <w:tcPr>
            <w:tcW w:w="2268" w:type="dxa"/>
          </w:tcPr>
          <w:p w14:paraId="00F1DD19" w14:textId="77777777" w:rsidR="001C5051" w:rsidRDefault="001C5051" w:rsidP="00DA49CA">
            <w:pPr>
              <w:ind w:left="360" w:hanging="360"/>
            </w:pPr>
            <w:r>
              <w:t>15</w:t>
            </w:r>
          </w:p>
        </w:tc>
        <w:tc>
          <w:tcPr>
            <w:tcW w:w="1710" w:type="dxa"/>
          </w:tcPr>
          <w:p w14:paraId="59BBAD65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FF7E711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4684148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E9D3349" w14:textId="77777777" w:rsidR="001C5051" w:rsidRDefault="001C5051" w:rsidP="00DA49CA">
            <w:pPr>
              <w:ind w:left="360"/>
            </w:pPr>
          </w:p>
        </w:tc>
      </w:tr>
      <w:tr w:rsidR="001C5051" w14:paraId="12309666" w14:textId="77777777" w:rsidTr="000348D7">
        <w:trPr>
          <w:trHeight w:val="375"/>
        </w:trPr>
        <w:tc>
          <w:tcPr>
            <w:tcW w:w="2268" w:type="dxa"/>
          </w:tcPr>
          <w:p w14:paraId="1D34261A" w14:textId="77777777" w:rsidR="001C5051" w:rsidRDefault="001C5051" w:rsidP="00DA49CA">
            <w:pPr>
              <w:ind w:left="360" w:hanging="360"/>
            </w:pPr>
            <w:r>
              <w:t>16</w:t>
            </w:r>
          </w:p>
        </w:tc>
        <w:tc>
          <w:tcPr>
            <w:tcW w:w="1710" w:type="dxa"/>
          </w:tcPr>
          <w:p w14:paraId="74A6637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2E43035B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5BE49133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6AA334E1" w14:textId="77777777" w:rsidR="001C5051" w:rsidRDefault="001C5051" w:rsidP="00DA49CA">
            <w:pPr>
              <w:ind w:left="360"/>
            </w:pPr>
          </w:p>
        </w:tc>
      </w:tr>
      <w:tr w:rsidR="001C5051" w14:paraId="70C7D78D" w14:textId="77777777" w:rsidTr="000348D7">
        <w:trPr>
          <w:trHeight w:val="375"/>
        </w:trPr>
        <w:tc>
          <w:tcPr>
            <w:tcW w:w="2268" w:type="dxa"/>
          </w:tcPr>
          <w:p w14:paraId="6D0687CA" w14:textId="77777777" w:rsidR="001C5051" w:rsidRDefault="001C5051" w:rsidP="00DA49CA">
            <w:pPr>
              <w:ind w:left="360" w:hanging="360"/>
            </w:pPr>
            <w:r>
              <w:t>17</w:t>
            </w:r>
          </w:p>
        </w:tc>
        <w:tc>
          <w:tcPr>
            <w:tcW w:w="1710" w:type="dxa"/>
          </w:tcPr>
          <w:p w14:paraId="2E944E30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A886062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2CE63405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66661EF" w14:textId="77777777" w:rsidR="001C5051" w:rsidRDefault="001C5051" w:rsidP="00DA49CA">
            <w:pPr>
              <w:ind w:left="360"/>
            </w:pPr>
          </w:p>
        </w:tc>
      </w:tr>
      <w:tr w:rsidR="001C5051" w14:paraId="17183E03" w14:textId="77777777" w:rsidTr="000348D7">
        <w:trPr>
          <w:trHeight w:val="375"/>
        </w:trPr>
        <w:tc>
          <w:tcPr>
            <w:tcW w:w="2268" w:type="dxa"/>
          </w:tcPr>
          <w:p w14:paraId="3DA5323C" w14:textId="77777777" w:rsidR="001C5051" w:rsidRDefault="001C5051" w:rsidP="00DA49CA">
            <w:pPr>
              <w:ind w:left="360" w:hanging="360"/>
            </w:pPr>
            <w:r>
              <w:t>18</w:t>
            </w:r>
          </w:p>
        </w:tc>
        <w:tc>
          <w:tcPr>
            <w:tcW w:w="1710" w:type="dxa"/>
          </w:tcPr>
          <w:p w14:paraId="058504F0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B1B1632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92F600B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698464B4" w14:textId="77777777" w:rsidR="001C5051" w:rsidRDefault="001C5051" w:rsidP="00DA49CA">
            <w:pPr>
              <w:ind w:left="360"/>
            </w:pPr>
          </w:p>
        </w:tc>
      </w:tr>
    </w:tbl>
    <w:p w14:paraId="180FACCB" w14:textId="77777777" w:rsidR="001C5051" w:rsidRDefault="001C5051">
      <w:r>
        <w:br w:type="page"/>
      </w:r>
      <w:r w:rsidR="00000000">
        <w:rPr>
          <w:noProof/>
        </w:rPr>
        <w:lastRenderedPageBreak/>
        <w:pict w14:anchorId="01C45E4A">
          <v:shapetype id="_x0000_t202" coordsize="21600,21600" o:spt="202" path="m,l,21600r21600,l21600,xe">
            <v:stroke joinstyle="miter"/>
            <v:path gradientshapeok="t" o:connecttype="rect"/>
          </v:shapetype>
          <v:shape id="_x0000_s2079" type="#_x0000_t202" style="position:absolute;left:0;text-align:left;margin-left:-7.5pt;margin-top:536.25pt;width:374.25pt;height:22.5pt;z-index:1" stroked="f">
            <v:textbox style="mso-next-textbox:#_x0000_s2079">
              <w:txbxContent>
                <w:p w14:paraId="665B1A5C" w14:textId="449771A1" w:rsidR="007B2892" w:rsidRDefault="007B2892">
                  <w:r>
                    <w:t xml:space="preserve">Use plain sheets if membership numbers more than </w:t>
                  </w:r>
                  <w:r w:rsidR="007D43EC">
                    <w:t>4</w:t>
                  </w:r>
                  <w:r>
                    <w:t xml:space="preserve">5.  </w:t>
                  </w:r>
                  <w:r w:rsidRPr="00D84FFC">
                    <w:rPr>
                      <w:b/>
                      <w:highlight w:val="yellow"/>
                      <w:u w:val="single"/>
                    </w:rPr>
                    <w:t>Please number your lists</w:t>
                  </w:r>
                </w:p>
              </w:txbxContent>
            </v:textbox>
          </v:shape>
        </w:pict>
      </w:r>
      <w:r w:rsidR="002071D3">
        <w:t xml:space="preserve">           Last Name                     First Name                          </w:t>
      </w:r>
      <w:r w:rsidR="007B2892">
        <w:t xml:space="preserve">          </w:t>
      </w:r>
      <w:r w:rsidR="002071D3">
        <w:t xml:space="preserve">Mailing Address                         </w:t>
      </w:r>
      <w:r w:rsidR="007B2892">
        <w:t xml:space="preserve">             </w:t>
      </w:r>
      <w:r w:rsidR="002071D3">
        <w:t xml:space="preserve"> Town, Zip Code               </w:t>
      </w:r>
      <w:r w:rsidR="007B2892">
        <w:t xml:space="preserve">                     </w:t>
      </w:r>
      <w:r w:rsidR="002071D3">
        <w:t>Email (optional)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710"/>
        <w:gridCol w:w="4320"/>
        <w:gridCol w:w="2160"/>
        <w:gridCol w:w="4410"/>
      </w:tblGrid>
      <w:tr w:rsidR="001C5051" w14:paraId="6623F2DE" w14:textId="77777777" w:rsidTr="007B2892">
        <w:trPr>
          <w:trHeight w:val="375"/>
        </w:trPr>
        <w:tc>
          <w:tcPr>
            <w:tcW w:w="2268" w:type="dxa"/>
          </w:tcPr>
          <w:p w14:paraId="2C64A7F6" w14:textId="2282F0B2" w:rsidR="001C5051" w:rsidRDefault="001C5051" w:rsidP="00F14D3D">
            <w:r>
              <w:br w:type="page"/>
            </w:r>
            <w:r w:rsidR="007D43EC">
              <w:t>1</w:t>
            </w:r>
            <w:r>
              <w:t>9</w:t>
            </w:r>
          </w:p>
        </w:tc>
        <w:tc>
          <w:tcPr>
            <w:tcW w:w="1710" w:type="dxa"/>
          </w:tcPr>
          <w:p w14:paraId="2C8C5565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1EB4D30B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A110E3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B59FBF7" w14:textId="77777777" w:rsidR="001C5051" w:rsidRDefault="001C5051" w:rsidP="00DA49CA">
            <w:pPr>
              <w:ind w:left="360"/>
            </w:pPr>
          </w:p>
        </w:tc>
      </w:tr>
      <w:tr w:rsidR="001C5051" w14:paraId="669B6D86" w14:textId="77777777" w:rsidTr="007B2892">
        <w:trPr>
          <w:trHeight w:val="375"/>
        </w:trPr>
        <w:tc>
          <w:tcPr>
            <w:tcW w:w="2268" w:type="dxa"/>
          </w:tcPr>
          <w:p w14:paraId="0C291B13" w14:textId="26537318" w:rsidR="001C5051" w:rsidRDefault="007D43EC" w:rsidP="000D4C9B">
            <w:r>
              <w:t>2</w:t>
            </w:r>
            <w:r w:rsidR="001C5051">
              <w:t>0</w:t>
            </w:r>
          </w:p>
        </w:tc>
        <w:tc>
          <w:tcPr>
            <w:tcW w:w="1710" w:type="dxa"/>
          </w:tcPr>
          <w:p w14:paraId="20005503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7CA14E7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2E90C05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22F2B43" w14:textId="77777777" w:rsidR="001C5051" w:rsidRDefault="001C5051" w:rsidP="00DA49CA">
            <w:pPr>
              <w:ind w:left="360"/>
            </w:pPr>
          </w:p>
        </w:tc>
      </w:tr>
      <w:tr w:rsidR="001C5051" w14:paraId="4C864B79" w14:textId="77777777" w:rsidTr="007B2892">
        <w:trPr>
          <w:trHeight w:val="375"/>
        </w:trPr>
        <w:tc>
          <w:tcPr>
            <w:tcW w:w="2268" w:type="dxa"/>
          </w:tcPr>
          <w:p w14:paraId="73C592C2" w14:textId="5F7FCB1F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1</w:t>
            </w:r>
          </w:p>
        </w:tc>
        <w:tc>
          <w:tcPr>
            <w:tcW w:w="1710" w:type="dxa"/>
          </w:tcPr>
          <w:p w14:paraId="7D9C0E97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66E8A945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6B2A3FF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E4A1EA5" w14:textId="77777777" w:rsidR="001C5051" w:rsidRDefault="001C5051" w:rsidP="00DA49CA">
            <w:pPr>
              <w:ind w:left="360"/>
            </w:pPr>
          </w:p>
        </w:tc>
      </w:tr>
      <w:tr w:rsidR="001C5051" w14:paraId="6CB78D52" w14:textId="77777777" w:rsidTr="007B2892">
        <w:trPr>
          <w:trHeight w:val="375"/>
        </w:trPr>
        <w:tc>
          <w:tcPr>
            <w:tcW w:w="2268" w:type="dxa"/>
          </w:tcPr>
          <w:p w14:paraId="570A4F40" w14:textId="5663901C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2</w:t>
            </w:r>
          </w:p>
        </w:tc>
        <w:tc>
          <w:tcPr>
            <w:tcW w:w="1710" w:type="dxa"/>
          </w:tcPr>
          <w:p w14:paraId="418F327A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2D903F33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1D548F1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3E5C0EFB" w14:textId="77777777" w:rsidR="001C5051" w:rsidRDefault="001C5051" w:rsidP="00DA49CA">
            <w:pPr>
              <w:ind w:left="360"/>
            </w:pPr>
          </w:p>
        </w:tc>
      </w:tr>
      <w:tr w:rsidR="001C5051" w14:paraId="720A3D0E" w14:textId="77777777" w:rsidTr="007B2892">
        <w:trPr>
          <w:trHeight w:val="375"/>
        </w:trPr>
        <w:tc>
          <w:tcPr>
            <w:tcW w:w="2268" w:type="dxa"/>
          </w:tcPr>
          <w:p w14:paraId="58B57055" w14:textId="40FDC8AC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3</w:t>
            </w:r>
          </w:p>
        </w:tc>
        <w:tc>
          <w:tcPr>
            <w:tcW w:w="1710" w:type="dxa"/>
          </w:tcPr>
          <w:p w14:paraId="43A35C4C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6D18AD44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66BC0BDA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71F97AA" w14:textId="77777777" w:rsidR="001C5051" w:rsidRDefault="001C5051" w:rsidP="00DA49CA">
            <w:pPr>
              <w:ind w:left="360"/>
            </w:pPr>
          </w:p>
        </w:tc>
      </w:tr>
      <w:tr w:rsidR="001C5051" w14:paraId="07709A5F" w14:textId="77777777" w:rsidTr="007B2892">
        <w:trPr>
          <w:trHeight w:val="375"/>
        </w:trPr>
        <w:tc>
          <w:tcPr>
            <w:tcW w:w="2268" w:type="dxa"/>
          </w:tcPr>
          <w:p w14:paraId="0DD53C4C" w14:textId="4DFF7E84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4</w:t>
            </w:r>
          </w:p>
        </w:tc>
        <w:tc>
          <w:tcPr>
            <w:tcW w:w="1710" w:type="dxa"/>
          </w:tcPr>
          <w:p w14:paraId="4876ECFA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156E0399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88CB0B7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86435CC" w14:textId="77777777" w:rsidR="001C5051" w:rsidRDefault="001C5051" w:rsidP="00DA49CA">
            <w:pPr>
              <w:ind w:left="360"/>
            </w:pPr>
          </w:p>
        </w:tc>
      </w:tr>
      <w:tr w:rsidR="001C5051" w14:paraId="347E35D2" w14:textId="77777777" w:rsidTr="007B2892">
        <w:trPr>
          <w:trHeight w:val="375"/>
        </w:trPr>
        <w:tc>
          <w:tcPr>
            <w:tcW w:w="2268" w:type="dxa"/>
          </w:tcPr>
          <w:p w14:paraId="05DED807" w14:textId="2E8E5CC8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5</w:t>
            </w:r>
          </w:p>
        </w:tc>
        <w:tc>
          <w:tcPr>
            <w:tcW w:w="1710" w:type="dxa"/>
          </w:tcPr>
          <w:p w14:paraId="511229C8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0D9C20F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CF6A292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CC7B52D" w14:textId="77777777" w:rsidR="001C5051" w:rsidRDefault="001C5051" w:rsidP="00DA49CA">
            <w:pPr>
              <w:ind w:left="360"/>
            </w:pPr>
          </w:p>
        </w:tc>
      </w:tr>
      <w:tr w:rsidR="001C5051" w14:paraId="1C4E7508" w14:textId="77777777" w:rsidTr="007B2892">
        <w:trPr>
          <w:trHeight w:val="375"/>
        </w:trPr>
        <w:tc>
          <w:tcPr>
            <w:tcW w:w="2268" w:type="dxa"/>
          </w:tcPr>
          <w:p w14:paraId="68E39526" w14:textId="1CA40CD1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6</w:t>
            </w:r>
          </w:p>
        </w:tc>
        <w:tc>
          <w:tcPr>
            <w:tcW w:w="1710" w:type="dxa"/>
          </w:tcPr>
          <w:p w14:paraId="7DDDC72A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02E99D5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56D058B8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1E86A9B" w14:textId="77777777" w:rsidR="001C5051" w:rsidRDefault="001C5051" w:rsidP="00DA49CA">
            <w:pPr>
              <w:ind w:left="360"/>
            </w:pPr>
          </w:p>
        </w:tc>
      </w:tr>
      <w:tr w:rsidR="001C5051" w14:paraId="6DF5A177" w14:textId="77777777" w:rsidTr="007B2892">
        <w:trPr>
          <w:trHeight w:val="375"/>
        </w:trPr>
        <w:tc>
          <w:tcPr>
            <w:tcW w:w="2268" w:type="dxa"/>
          </w:tcPr>
          <w:p w14:paraId="08EC7AA4" w14:textId="12A3A585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7</w:t>
            </w:r>
          </w:p>
        </w:tc>
        <w:tc>
          <w:tcPr>
            <w:tcW w:w="1710" w:type="dxa"/>
          </w:tcPr>
          <w:p w14:paraId="7329AB0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209360B9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50F254C6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7BAB1947" w14:textId="77777777" w:rsidR="001C5051" w:rsidRDefault="001C5051" w:rsidP="00DA49CA">
            <w:pPr>
              <w:ind w:left="360"/>
            </w:pPr>
          </w:p>
        </w:tc>
      </w:tr>
      <w:tr w:rsidR="001C5051" w14:paraId="75A0AF5B" w14:textId="77777777" w:rsidTr="007B2892">
        <w:trPr>
          <w:trHeight w:val="375"/>
        </w:trPr>
        <w:tc>
          <w:tcPr>
            <w:tcW w:w="2268" w:type="dxa"/>
          </w:tcPr>
          <w:p w14:paraId="034048FF" w14:textId="5F8C2123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8</w:t>
            </w:r>
          </w:p>
        </w:tc>
        <w:tc>
          <w:tcPr>
            <w:tcW w:w="1710" w:type="dxa"/>
          </w:tcPr>
          <w:p w14:paraId="543D0E5D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55CFAAD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B09971E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9F70C53" w14:textId="77777777" w:rsidR="001C5051" w:rsidRDefault="001C5051" w:rsidP="00DA49CA">
            <w:pPr>
              <w:ind w:left="360"/>
            </w:pPr>
          </w:p>
        </w:tc>
      </w:tr>
      <w:tr w:rsidR="001C5051" w14:paraId="50A9FC61" w14:textId="77777777" w:rsidTr="007B2892">
        <w:trPr>
          <w:trHeight w:val="375"/>
        </w:trPr>
        <w:tc>
          <w:tcPr>
            <w:tcW w:w="2268" w:type="dxa"/>
          </w:tcPr>
          <w:p w14:paraId="307422C8" w14:textId="39C16D96" w:rsidR="001C5051" w:rsidRDefault="007D43EC" w:rsidP="000D4C9B">
            <w:pPr>
              <w:ind w:left="360" w:hanging="360"/>
            </w:pPr>
            <w:r>
              <w:t>2</w:t>
            </w:r>
            <w:r w:rsidR="001C5051">
              <w:t>9</w:t>
            </w:r>
          </w:p>
        </w:tc>
        <w:tc>
          <w:tcPr>
            <w:tcW w:w="1710" w:type="dxa"/>
          </w:tcPr>
          <w:p w14:paraId="72671BB5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89EF2C6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4D4983C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6AE0E47A" w14:textId="77777777" w:rsidR="001C5051" w:rsidRDefault="001C5051" w:rsidP="00DA49CA">
            <w:pPr>
              <w:ind w:left="360"/>
            </w:pPr>
          </w:p>
        </w:tc>
      </w:tr>
      <w:tr w:rsidR="001C5051" w14:paraId="2C4134E2" w14:textId="77777777" w:rsidTr="007B2892">
        <w:trPr>
          <w:trHeight w:val="375"/>
        </w:trPr>
        <w:tc>
          <w:tcPr>
            <w:tcW w:w="2268" w:type="dxa"/>
          </w:tcPr>
          <w:p w14:paraId="2443E9FC" w14:textId="2BA54B3F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0</w:t>
            </w:r>
          </w:p>
        </w:tc>
        <w:tc>
          <w:tcPr>
            <w:tcW w:w="1710" w:type="dxa"/>
          </w:tcPr>
          <w:p w14:paraId="5C742CBB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6FE4E702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B7F393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AC254F0" w14:textId="77777777" w:rsidR="001C5051" w:rsidRDefault="001C5051" w:rsidP="00DA49CA">
            <w:pPr>
              <w:ind w:left="360"/>
            </w:pPr>
          </w:p>
        </w:tc>
      </w:tr>
      <w:tr w:rsidR="001C5051" w14:paraId="122703AC" w14:textId="77777777" w:rsidTr="007B2892">
        <w:trPr>
          <w:trHeight w:val="375"/>
        </w:trPr>
        <w:tc>
          <w:tcPr>
            <w:tcW w:w="2268" w:type="dxa"/>
          </w:tcPr>
          <w:p w14:paraId="5C9696B2" w14:textId="014DCE4D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1</w:t>
            </w:r>
          </w:p>
        </w:tc>
        <w:tc>
          <w:tcPr>
            <w:tcW w:w="1710" w:type="dxa"/>
          </w:tcPr>
          <w:p w14:paraId="18200747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1FC3F5C1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BB7A11D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EACB1A0" w14:textId="77777777" w:rsidR="001C5051" w:rsidRDefault="001C5051" w:rsidP="00DA49CA">
            <w:pPr>
              <w:ind w:left="360"/>
            </w:pPr>
          </w:p>
        </w:tc>
      </w:tr>
      <w:tr w:rsidR="001C5051" w14:paraId="28F15E24" w14:textId="77777777" w:rsidTr="007B2892">
        <w:trPr>
          <w:trHeight w:val="375"/>
        </w:trPr>
        <w:tc>
          <w:tcPr>
            <w:tcW w:w="2268" w:type="dxa"/>
          </w:tcPr>
          <w:p w14:paraId="7DC487F7" w14:textId="34F8F685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2</w:t>
            </w:r>
          </w:p>
        </w:tc>
        <w:tc>
          <w:tcPr>
            <w:tcW w:w="1710" w:type="dxa"/>
          </w:tcPr>
          <w:p w14:paraId="77A10E8E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8B8594A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534667E3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4F0C60FB" w14:textId="77777777" w:rsidR="001C5051" w:rsidRDefault="001C5051" w:rsidP="00DA49CA">
            <w:pPr>
              <w:ind w:left="360"/>
            </w:pPr>
          </w:p>
        </w:tc>
      </w:tr>
      <w:tr w:rsidR="001C5051" w14:paraId="6CEAB681" w14:textId="77777777" w:rsidTr="007B2892">
        <w:trPr>
          <w:trHeight w:val="375"/>
        </w:trPr>
        <w:tc>
          <w:tcPr>
            <w:tcW w:w="2268" w:type="dxa"/>
          </w:tcPr>
          <w:p w14:paraId="4EB56691" w14:textId="42CCADC0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3</w:t>
            </w:r>
          </w:p>
        </w:tc>
        <w:tc>
          <w:tcPr>
            <w:tcW w:w="1710" w:type="dxa"/>
          </w:tcPr>
          <w:p w14:paraId="202C9A33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6A2461FA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10CFB0A7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AB8C1AD" w14:textId="77777777" w:rsidR="001C5051" w:rsidRDefault="001C5051" w:rsidP="00DA49CA">
            <w:pPr>
              <w:ind w:left="360"/>
            </w:pPr>
          </w:p>
        </w:tc>
      </w:tr>
      <w:tr w:rsidR="001C5051" w14:paraId="4EF27EAA" w14:textId="77777777" w:rsidTr="007B2892">
        <w:trPr>
          <w:trHeight w:val="375"/>
        </w:trPr>
        <w:tc>
          <w:tcPr>
            <w:tcW w:w="2268" w:type="dxa"/>
          </w:tcPr>
          <w:p w14:paraId="03685699" w14:textId="48ECE328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4</w:t>
            </w:r>
          </w:p>
        </w:tc>
        <w:tc>
          <w:tcPr>
            <w:tcW w:w="1710" w:type="dxa"/>
          </w:tcPr>
          <w:p w14:paraId="54CED611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1DF723A4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2D1F1FC6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E12B690" w14:textId="77777777" w:rsidR="001C5051" w:rsidRDefault="001C5051" w:rsidP="00DA49CA">
            <w:pPr>
              <w:ind w:left="360"/>
            </w:pPr>
          </w:p>
        </w:tc>
      </w:tr>
      <w:tr w:rsidR="001C5051" w14:paraId="4D0E4C40" w14:textId="77777777" w:rsidTr="007B2892">
        <w:trPr>
          <w:trHeight w:val="375"/>
        </w:trPr>
        <w:tc>
          <w:tcPr>
            <w:tcW w:w="2268" w:type="dxa"/>
          </w:tcPr>
          <w:p w14:paraId="47F21D1E" w14:textId="3ED26A1C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5</w:t>
            </w:r>
          </w:p>
        </w:tc>
        <w:tc>
          <w:tcPr>
            <w:tcW w:w="1710" w:type="dxa"/>
          </w:tcPr>
          <w:p w14:paraId="2E53EE2D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64E50BDD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4204FD1E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546F4DF3" w14:textId="77777777" w:rsidR="001C5051" w:rsidRDefault="001C5051" w:rsidP="00DA49CA">
            <w:pPr>
              <w:ind w:left="360"/>
            </w:pPr>
          </w:p>
        </w:tc>
      </w:tr>
      <w:tr w:rsidR="001C5051" w14:paraId="0AD4FF61" w14:textId="77777777" w:rsidTr="007B2892">
        <w:trPr>
          <w:trHeight w:val="375"/>
        </w:trPr>
        <w:tc>
          <w:tcPr>
            <w:tcW w:w="2268" w:type="dxa"/>
          </w:tcPr>
          <w:p w14:paraId="38901F72" w14:textId="360B6277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6</w:t>
            </w:r>
          </w:p>
        </w:tc>
        <w:tc>
          <w:tcPr>
            <w:tcW w:w="1710" w:type="dxa"/>
          </w:tcPr>
          <w:p w14:paraId="0C133D5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9252625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13536BB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71815CE0" w14:textId="77777777" w:rsidR="001C5051" w:rsidRDefault="001C5051" w:rsidP="00DA49CA">
            <w:pPr>
              <w:ind w:left="360"/>
            </w:pPr>
          </w:p>
        </w:tc>
      </w:tr>
      <w:tr w:rsidR="001C5051" w14:paraId="566E51A5" w14:textId="77777777" w:rsidTr="007B2892">
        <w:trPr>
          <w:trHeight w:val="375"/>
        </w:trPr>
        <w:tc>
          <w:tcPr>
            <w:tcW w:w="2268" w:type="dxa"/>
          </w:tcPr>
          <w:p w14:paraId="2855F0F3" w14:textId="77482B68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7</w:t>
            </w:r>
          </w:p>
        </w:tc>
        <w:tc>
          <w:tcPr>
            <w:tcW w:w="1710" w:type="dxa"/>
          </w:tcPr>
          <w:p w14:paraId="0409636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7377168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2506A0D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A54131F" w14:textId="77777777" w:rsidR="001C5051" w:rsidRDefault="001C5051" w:rsidP="00DA49CA">
            <w:pPr>
              <w:ind w:left="360"/>
            </w:pPr>
          </w:p>
        </w:tc>
      </w:tr>
      <w:tr w:rsidR="001C5051" w14:paraId="51F1369E" w14:textId="77777777" w:rsidTr="007B2892">
        <w:trPr>
          <w:trHeight w:val="375"/>
        </w:trPr>
        <w:tc>
          <w:tcPr>
            <w:tcW w:w="2268" w:type="dxa"/>
          </w:tcPr>
          <w:p w14:paraId="613F086C" w14:textId="360D4574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8</w:t>
            </w:r>
          </w:p>
        </w:tc>
        <w:tc>
          <w:tcPr>
            <w:tcW w:w="1710" w:type="dxa"/>
          </w:tcPr>
          <w:p w14:paraId="4A32FD23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212602C1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4A44743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3F2A399E" w14:textId="77777777" w:rsidR="001C5051" w:rsidRDefault="001C5051" w:rsidP="00DA49CA">
            <w:pPr>
              <w:ind w:left="360"/>
            </w:pPr>
          </w:p>
        </w:tc>
      </w:tr>
      <w:tr w:rsidR="001C5051" w14:paraId="05F02EA0" w14:textId="77777777" w:rsidTr="007B2892">
        <w:trPr>
          <w:trHeight w:val="375"/>
        </w:trPr>
        <w:tc>
          <w:tcPr>
            <w:tcW w:w="2268" w:type="dxa"/>
          </w:tcPr>
          <w:p w14:paraId="2DC92B88" w14:textId="25161B5B" w:rsidR="001C5051" w:rsidRDefault="007D43EC" w:rsidP="000D4C9B">
            <w:pPr>
              <w:ind w:left="360" w:hanging="360"/>
            </w:pPr>
            <w:r>
              <w:t>3</w:t>
            </w:r>
            <w:r w:rsidR="001C5051">
              <w:t>9</w:t>
            </w:r>
          </w:p>
        </w:tc>
        <w:tc>
          <w:tcPr>
            <w:tcW w:w="1710" w:type="dxa"/>
          </w:tcPr>
          <w:p w14:paraId="1997DBF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71DE9195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283EED4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A6DEB7F" w14:textId="77777777" w:rsidR="001C5051" w:rsidRDefault="001C5051" w:rsidP="00DA49CA">
            <w:pPr>
              <w:ind w:left="360"/>
            </w:pPr>
          </w:p>
        </w:tc>
      </w:tr>
      <w:tr w:rsidR="001C5051" w14:paraId="76BCEE18" w14:textId="77777777" w:rsidTr="007B2892">
        <w:trPr>
          <w:trHeight w:val="375"/>
        </w:trPr>
        <w:tc>
          <w:tcPr>
            <w:tcW w:w="2268" w:type="dxa"/>
          </w:tcPr>
          <w:p w14:paraId="6A395F2D" w14:textId="73505876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0</w:t>
            </w:r>
          </w:p>
        </w:tc>
        <w:tc>
          <w:tcPr>
            <w:tcW w:w="1710" w:type="dxa"/>
          </w:tcPr>
          <w:p w14:paraId="36054440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03180B3E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4C7401A5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96FF2A9" w14:textId="77777777" w:rsidR="001C5051" w:rsidRDefault="001C5051" w:rsidP="00DA49CA">
            <w:pPr>
              <w:ind w:left="360"/>
            </w:pPr>
          </w:p>
        </w:tc>
      </w:tr>
      <w:tr w:rsidR="001C5051" w14:paraId="5C77CFAE" w14:textId="77777777" w:rsidTr="007B2892">
        <w:trPr>
          <w:trHeight w:val="375"/>
        </w:trPr>
        <w:tc>
          <w:tcPr>
            <w:tcW w:w="2268" w:type="dxa"/>
          </w:tcPr>
          <w:p w14:paraId="49071178" w14:textId="068F8B77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1</w:t>
            </w:r>
          </w:p>
        </w:tc>
        <w:tc>
          <w:tcPr>
            <w:tcW w:w="1710" w:type="dxa"/>
          </w:tcPr>
          <w:p w14:paraId="2F360116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45D47053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1E5F700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6E415C1E" w14:textId="77777777" w:rsidR="001C5051" w:rsidRDefault="001C5051" w:rsidP="00DA49CA">
            <w:pPr>
              <w:ind w:left="360"/>
            </w:pPr>
          </w:p>
        </w:tc>
      </w:tr>
      <w:tr w:rsidR="001C5051" w14:paraId="60A041EF" w14:textId="77777777" w:rsidTr="007B2892">
        <w:trPr>
          <w:trHeight w:val="375"/>
        </w:trPr>
        <w:tc>
          <w:tcPr>
            <w:tcW w:w="2268" w:type="dxa"/>
          </w:tcPr>
          <w:p w14:paraId="7B671C73" w14:textId="520A84B4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2</w:t>
            </w:r>
          </w:p>
        </w:tc>
        <w:tc>
          <w:tcPr>
            <w:tcW w:w="1710" w:type="dxa"/>
          </w:tcPr>
          <w:p w14:paraId="3DBB6A9A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9F5757A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38A8B9DD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3BEF2662" w14:textId="77777777" w:rsidR="001C5051" w:rsidRDefault="001C5051" w:rsidP="00DA49CA">
            <w:pPr>
              <w:ind w:left="360"/>
            </w:pPr>
          </w:p>
        </w:tc>
      </w:tr>
      <w:tr w:rsidR="001C5051" w14:paraId="6691965B" w14:textId="77777777" w:rsidTr="007B2892">
        <w:trPr>
          <w:trHeight w:val="375"/>
        </w:trPr>
        <w:tc>
          <w:tcPr>
            <w:tcW w:w="2268" w:type="dxa"/>
          </w:tcPr>
          <w:p w14:paraId="7F0E60D6" w14:textId="0ACBBD29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3</w:t>
            </w:r>
          </w:p>
        </w:tc>
        <w:tc>
          <w:tcPr>
            <w:tcW w:w="1710" w:type="dxa"/>
          </w:tcPr>
          <w:p w14:paraId="65A5EAF9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29344EC4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56BE75CA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63B9B640" w14:textId="77777777" w:rsidR="001C5051" w:rsidRDefault="001C5051" w:rsidP="00DA49CA">
            <w:pPr>
              <w:ind w:left="360"/>
            </w:pPr>
          </w:p>
        </w:tc>
      </w:tr>
      <w:tr w:rsidR="001C5051" w14:paraId="48B520E1" w14:textId="77777777" w:rsidTr="007B2892">
        <w:trPr>
          <w:trHeight w:val="375"/>
        </w:trPr>
        <w:tc>
          <w:tcPr>
            <w:tcW w:w="2268" w:type="dxa"/>
          </w:tcPr>
          <w:p w14:paraId="7A420A7B" w14:textId="276F4990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4</w:t>
            </w:r>
          </w:p>
        </w:tc>
        <w:tc>
          <w:tcPr>
            <w:tcW w:w="1710" w:type="dxa"/>
          </w:tcPr>
          <w:p w14:paraId="52990053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2AE62DE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0713BC03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1B207F02" w14:textId="77777777" w:rsidR="001C5051" w:rsidRDefault="001C5051" w:rsidP="00DA49CA">
            <w:pPr>
              <w:ind w:left="360"/>
            </w:pPr>
          </w:p>
        </w:tc>
      </w:tr>
      <w:tr w:rsidR="001C5051" w14:paraId="449E739C" w14:textId="77777777" w:rsidTr="007B2892">
        <w:trPr>
          <w:trHeight w:val="375"/>
        </w:trPr>
        <w:tc>
          <w:tcPr>
            <w:tcW w:w="2268" w:type="dxa"/>
          </w:tcPr>
          <w:p w14:paraId="67BB3792" w14:textId="23C46F2D" w:rsidR="001C5051" w:rsidRDefault="007D43EC" w:rsidP="000D4C9B">
            <w:pPr>
              <w:ind w:left="360" w:hanging="360"/>
            </w:pPr>
            <w:r>
              <w:t>4</w:t>
            </w:r>
            <w:r w:rsidR="001C5051">
              <w:t>5</w:t>
            </w:r>
          </w:p>
        </w:tc>
        <w:tc>
          <w:tcPr>
            <w:tcW w:w="1710" w:type="dxa"/>
          </w:tcPr>
          <w:p w14:paraId="144FC218" w14:textId="77777777" w:rsidR="001C5051" w:rsidRDefault="001C5051" w:rsidP="00DA49CA">
            <w:pPr>
              <w:ind w:left="360"/>
            </w:pPr>
          </w:p>
        </w:tc>
        <w:tc>
          <w:tcPr>
            <w:tcW w:w="4320" w:type="dxa"/>
          </w:tcPr>
          <w:p w14:paraId="52D5D554" w14:textId="77777777" w:rsidR="001C5051" w:rsidRDefault="001C5051" w:rsidP="00DA49CA">
            <w:pPr>
              <w:ind w:left="360"/>
            </w:pPr>
          </w:p>
        </w:tc>
        <w:tc>
          <w:tcPr>
            <w:tcW w:w="2160" w:type="dxa"/>
          </w:tcPr>
          <w:p w14:paraId="7065E3B6" w14:textId="77777777" w:rsidR="001C5051" w:rsidRDefault="001C5051" w:rsidP="00DA49CA">
            <w:pPr>
              <w:ind w:left="360"/>
            </w:pPr>
          </w:p>
        </w:tc>
        <w:tc>
          <w:tcPr>
            <w:tcW w:w="4410" w:type="dxa"/>
          </w:tcPr>
          <w:p w14:paraId="0FDDA20D" w14:textId="77777777" w:rsidR="001C5051" w:rsidRDefault="001C5051" w:rsidP="00DA49CA">
            <w:pPr>
              <w:ind w:left="360"/>
            </w:pPr>
          </w:p>
        </w:tc>
      </w:tr>
    </w:tbl>
    <w:p w14:paraId="0DC60BEE" w14:textId="77777777" w:rsidR="00A6768C" w:rsidRPr="00F1041A" w:rsidRDefault="00A6768C" w:rsidP="00F1041A">
      <w:pPr>
        <w:rPr>
          <w:rFonts w:ascii="Times New Roman" w:hAnsi="Times New Roman"/>
          <w:sz w:val="2"/>
          <w:szCs w:val="2"/>
        </w:rPr>
      </w:pPr>
    </w:p>
    <w:sectPr w:rsidR="00A6768C" w:rsidRPr="00F1041A" w:rsidSect="008D3E1B">
      <w:footerReference w:type="default" r:id="rId8"/>
      <w:headerReference w:type="first" r:id="rId9"/>
      <w:pgSz w:w="15840" w:h="12240" w:orient="landscape" w:code="1"/>
      <w:pgMar w:top="360" w:right="432" w:bottom="360" w:left="432" w:header="720" w:footer="965" w:gutter="288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C682C" w14:textId="77777777" w:rsidR="00D51D1E" w:rsidRDefault="00D51D1E">
      <w:r>
        <w:separator/>
      </w:r>
    </w:p>
  </w:endnote>
  <w:endnote w:type="continuationSeparator" w:id="0">
    <w:p w14:paraId="41645B15" w14:textId="77777777" w:rsidR="00D51D1E" w:rsidRDefault="00D5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087D" w14:textId="77777777" w:rsidR="002F4951" w:rsidRDefault="002F4951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7FD75" w14:textId="77777777" w:rsidR="00D51D1E" w:rsidRDefault="00D51D1E">
      <w:r>
        <w:separator/>
      </w:r>
    </w:p>
  </w:footnote>
  <w:footnote w:type="continuationSeparator" w:id="0">
    <w:p w14:paraId="6DE4DE2E" w14:textId="77777777" w:rsidR="00D51D1E" w:rsidRDefault="00D5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72B02" w14:textId="77777777" w:rsidR="002F4951" w:rsidRDefault="002F4951">
    <w:pPr>
      <w:pStyle w:val="Header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348"/>
    <w:multiLevelType w:val="hybridMultilevel"/>
    <w:tmpl w:val="7354CF9A"/>
    <w:lvl w:ilvl="0" w:tplc="73946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1077"/>
    <w:multiLevelType w:val="singleLevel"/>
    <w:tmpl w:val="D8D4D1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99D450A"/>
    <w:multiLevelType w:val="hybridMultilevel"/>
    <w:tmpl w:val="A1CE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10433"/>
    <w:multiLevelType w:val="hybridMultilevel"/>
    <w:tmpl w:val="08FE3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54D86"/>
    <w:multiLevelType w:val="hybridMultilevel"/>
    <w:tmpl w:val="6DCCB9FE"/>
    <w:lvl w:ilvl="0" w:tplc="41723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D00B2"/>
    <w:multiLevelType w:val="hybridMultilevel"/>
    <w:tmpl w:val="4B58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9D343B2"/>
    <w:multiLevelType w:val="hybridMultilevel"/>
    <w:tmpl w:val="AEC8A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4182"/>
    <w:multiLevelType w:val="hybridMultilevel"/>
    <w:tmpl w:val="C77C7BE8"/>
    <w:lvl w:ilvl="0" w:tplc="0409000F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BC96BD3"/>
    <w:multiLevelType w:val="hybridMultilevel"/>
    <w:tmpl w:val="A0E638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F6CDE"/>
    <w:multiLevelType w:val="hybridMultilevel"/>
    <w:tmpl w:val="BC384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63A36"/>
    <w:multiLevelType w:val="singleLevel"/>
    <w:tmpl w:val="6B2600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2" w15:restartNumberingAfterBreak="0">
    <w:nsid w:val="38097C3B"/>
    <w:multiLevelType w:val="hybridMultilevel"/>
    <w:tmpl w:val="6BD89C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F722E4"/>
    <w:multiLevelType w:val="hybridMultilevel"/>
    <w:tmpl w:val="A880EB28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D2C11"/>
    <w:multiLevelType w:val="hybridMultilevel"/>
    <w:tmpl w:val="DD861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576489"/>
    <w:multiLevelType w:val="hybridMultilevel"/>
    <w:tmpl w:val="872ADCC2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12103"/>
    <w:multiLevelType w:val="hybridMultilevel"/>
    <w:tmpl w:val="25F698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C1578"/>
    <w:multiLevelType w:val="hybridMultilevel"/>
    <w:tmpl w:val="7188D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26703"/>
    <w:multiLevelType w:val="hybridMultilevel"/>
    <w:tmpl w:val="41AE07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35817"/>
    <w:multiLevelType w:val="hybridMultilevel"/>
    <w:tmpl w:val="544A0D52"/>
    <w:lvl w:ilvl="0" w:tplc="6CB870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2101430"/>
    <w:multiLevelType w:val="hybridMultilevel"/>
    <w:tmpl w:val="C8D4F53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71ABF"/>
    <w:multiLevelType w:val="hybridMultilevel"/>
    <w:tmpl w:val="1118499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315742">
    <w:abstractNumId w:val="11"/>
  </w:num>
  <w:num w:numId="2" w16cid:durableId="1431199889">
    <w:abstractNumId w:val="1"/>
  </w:num>
  <w:num w:numId="3" w16cid:durableId="1129279078">
    <w:abstractNumId w:val="6"/>
  </w:num>
  <w:num w:numId="4" w16cid:durableId="1754815674">
    <w:abstractNumId w:val="20"/>
  </w:num>
  <w:num w:numId="5" w16cid:durableId="1702632933">
    <w:abstractNumId w:val="0"/>
  </w:num>
  <w:num w:numId="6" w16cid:durableId="802235148">
    <w:abstractNumId w:val="19"/>
  </w:num>
  <w:num w:numId="7" w16cid:durableId="1762602129">
    <w:abstractNumId w:val="4"/>
  </w:num>
  <w:num w:numId="8" w16cid:durableId="1573084332">
    <w:abstractNumId w:val="9"/>
  </w:num>
  <w:num w:numId="9" w16cid:durableId="187110848">
    <w:abstractNumId w:val="3"/>
  </w:num>
  <w:num w:numId="10" w16cid:durableId="1387677362">
    <w:abstractNumId w:val="16"/>
  </w:num>
  <w:num w:numId="11" w16cid:durableId="989017537">
    <w:abstractNumId w:val="8"/>
  </w:num>
  <w:num w:numId="12" w16cid:durableId="1539314524">
    <w:abstractNumId w:val="21"/>
  </w:num>
  <w:num w:numId="13" w16cid:durableId="443429136">
    <w:abstractNumId w:val="13"/>
  </w:num>
  <w:num w:numId="14" w16cid:durableId="1888948595">
    <w:abstractNumId w:val="22"/>
  </w:num>
  <w:num w:numId="15" w16cid:durableId="664014471">
    <w:abstractNumId w:val="15"/>
  </w:num>
  <w:num w:numId="16" w16cid:durableId="207113534">
    <w:abstractNumId w:val="12"/>
  </w:num>
  <w:num w:numId="17" w16cid:durableId="786240096">
    <w:abstractNumId w:val="17"/>
  </w:num>
  <w:num w:numId="18" w16cid:durableId="1145202726">
    <w:abstractNumId w:val="10"/>
  </w:num>
  <w:num w:numId="19" w16cid:durableId="1902708554">
    <w:abstractNumId w:val="2"/>
  </w:num>
  <w:num w:numId="20" w16cid:durableId="928929289">
    <w:abstractNumId w:val="18"/>
  </w:num>
  <w:num w:numId="21" w16cid:durableId="822352020">
    <w:abstractNumId w:val="7"/>
  </w:num>
  <w:num w:numId="22" w16cid:durableId="683678190">
    <w:abstractNumId w:val="14"/>
  </w:num>
  <w:num w:numId="23" w16cid:durableId="7709030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20"/>
  <w:doNotHyphenateCaps/>
  <w:drawingGridHorizontalSpacing w:val="195"/>
  <w:displayHorizontalDrawingGridEvery w:val="0"/>
  <w:displayVerticalDrawingGridEvery w:val="0"/>
  <w:noPunctuationKerning/>
  <w:characterSpacingControl w:val="doNotCompress"/>
  <w:hdrShapeDefaults>
    <o:shapedefaults v:ext="edit" spidmax="208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1FEE"/>
    <w:rsid w:val="00000974"/>
    <w:rsid w:val="000154DD"/>
    <w:rsid w:val="000348D7"/>
    <w:rsid w:val="00037D99"/>
    <w:rsid w:val="000549E0"/>
    <w:rsid w:val="00057E60"/>
    <w:rsid w:val="00063C3D"/>
    <w:rsid w:val="00067A21"/>
    <w:rsid w:val="00067E37"/>
    <w:rsid w:val="00090E78"/>
    <w:rsid w:val="000A3E6E"/>
    <w:rsid w:val="000C6078"/>
    <w:rsid w:val="000D4C9B"/>
    <w:rsid w:val="001248FF"/>
    <w:rsid w:val="0013294D"/>
    <w:rsid w:val="00154A5E"/>
    <w:rsid w:val="00172D70"/>
    <w:rsid w:val="00186FE1"/>
    <w:rsid w:val="001C5051"/>
    <w:rsid w:val="001D0F85"/>
    <w:rsid w:val="00201918"/>
    <w:rsid w:val="002071D3"/>
    <w:rsid w:val="0022583C"/>
    <w:rsid w:val="0029468B"/>
    <w:rsid w:val="002A29C4"/>
    <w:rsid w:val="002C322C"/>
    <w:rsid w:val="002C50E5"/>
    <w:rsid w:val="002F4951"/>
    <w:rsid w:val="002F5BF4"/>
    <w:rsid w:val="003246ED"/>
    <w:rsid w:val="0033650C"/>
    <w:rsid w:val="00376F74"/>
    <w:rsid w:val="00377A9A"/>
    <w:rsid w:val="00391FD6"/>
    <w:rsid w:val="003959BE"/>
    <w:rsid w:val="003B2792"/>
    <w:rsid w:val="003B6C49"/>
    <w:rsid w:val="003E7286"/>
    <w:rsid w:val="00412464"/>
    <w:rsid w:val="00414AF8"/>
    <w:rsid w:val="00426F45"/>
    <w:rsid w:val="004328F6"/>
    <w:rsid w:val="00435B24"/>
    <w:rsid w:val="00447667"/>
    <w:rsid w:val="00483177"/>
    <w:rsid w:val="00484521"/>
    <w:rsid w:val="00490FB0"/>
    <w:rsid w:val="004A5723"/>
    <w:rsid w:val="004B35E3"/>
    <w:rsid w:val="004B5B5E"/>
    <w:rsid w:val="004C6B06"/>
    <w:rsid w:val="004D6E14"/>
    <w:rsid w:val="00521268"/>
    <w:rsid w:val="005471A1"/>
    <w:rsid w:val="00576BBE"/>
    <w:rsid w:val="005828C0"/>
    <w:rsid w:val="005D1840"/>
    <w:rsid w:val="005F294F"/>
    <w:rsid w:val="00625A46"/>
    <w:rsid w:val="006455C0"/>
    <w:rsid w:val="00653C2D"/>
    <w:rsid w:val="00666020"/>
    <w:rsid w:val="0067396D"/>
    <w:rsid w:val="006A3F81"/>
    <w:rsid w:val="006A5799"/>
    <w:rsid w:val="007135E2"/>
    <w:rsid w:val="00731056"/>
    <w:rsid w:val="0073284F"/>
    <w:rsid w:val="00736554"/>
    <w:rsid w:val="00791070"/>
    <w:rsid w:val="007B2892"/>
    <w:rsid w:val="007D43EC"/>
    <w:rsid w:val="00807358"/>
    <w:rsid w:val="00846463"/>
    <w:rsid w:val="00856733"/>
    <w:rsid w:val="008D3C53"/>
    <w:rsid w:val="008D3E1B"/>
    <w:rsid w:val="008F0D61"/>
    <w:rsid w:val="00947ED3"/>
    <w:rsid w:val="0095069A"/>
    <w:rsid w:val="009653A2"/>
    <w:rsid w:val="009A12E1"/>
    <w:rsid w:val="009A2F94"/>
    <w:rsid w:val="009C47DE"/>
    <w:rsid w:val="009C7AC6"/>
    <w:rsid w:val="00A01B21"/>
    <w:rsid w:val="00A14E89"/>
    <w:rsid w:val="00A26E04"/>
    <w:rsid w:val="00A6768C"/>
    <w:rsid w:val="00A868AD"/>
    <w:rsid w:val="00AA04D6"/>
    <w:rsid w:val="00AA2D6A"/>
    <w:rsid w:val="00AA543F"/>
    <w:rsid w:val="00AD3CD6"/>
    <w:rsid w:val="00AE0CCC"/>
    <w:rsid w:val="00B140D2"/>
    <w:rsid w:val="00B41426"/>
    <w:rsid w:val="00B4620B"/>
    <w:rsid w:val="00B84493"/>
    <w:rsid w:val="00BC74D0"/>
    <w:rsid w:val="00C0299B"/>
    <w:rsid w:val="00C11DD8"/>
    <w:rsid w:val="00C11FEE"/>
    <w:rsid w:val="00C15405"/>
    <w:rsid w:val="00C31435"/>
    <w:rsid w:val="00C337B4"/>
    <w:rsid w:val="00C41E2F"/>
    <w:rsid w:val="00CC748C"/>
    <w:rsid w:val="00CD12D5"/>
    <w:rsid w:val="00CD2E29"/>
    <w:rsid w:val="00CE57ED"/>
    <w:rsid w:val="00CE7D2C"/>
    <w:rsid w:val="00CF0B5F"/>
    <w:rsid w:val="00CF3605"/>
    <w:rsid w:val="00D15949"/>
    <w:rsid w:val="00D15C9F"/>
    <w:rsid w:val="00D232CD"/>
    <w:rsid w:val="00D51D1E"/>
    <w:rsid w:val="00D55632"/>
    <w:rsid w:val="00D66504"/>
    <w:rsid w:val="00D737F2"/>
    <w:rsid w:val="00D84FFC"/>
    <w:rsid w:val="00D90F5A"/>
    <w:rsid w:val="00DA49CA"/>
    <w:rsid w:val="00DD2802"/>
    <w:rsid w:val="00DF0BD6"/>
    <w:rsid w:val="00DF1BAC"/>
    <w:rsid w:val="00E105E1"/>
    <w:rsid w:val="00E570B1"/>
    <w:rsid w:val="00E816BE"/>
    <w:rsid w:val="00EA2D4C"/>
    <w:rsid w:val="00EB0527"/>
    <w:rsid w:val="00ED1369"/>
    <w:rsid w:val="00F1041A"/>
    <w:rsid w:val="00F14D3D"/>
    <w:rsid w:val="00F30486"/>
    <w:rsid w:val="00F364D1"/>
    <w:rsid w:val="00FC7B9A"/>
    <w:rsid w:val="00FD0E95"/>
    <w:rsid w:val="00FE677C"/>
    <w:rsid w:val="00FE7E7C"/>
    <w:rsid w:val="00FF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0"/>
    <o:shapelayout v:ext="edit">
      <o:idmap v:ext="edit" data="2"/>
    </o:shapelayout>
  </w:shapeDefaults>
  <w:decimalSymbol w:val="."/>
  <w:listSeparator w:val=","/>
  <w14:docId w14:val="6030650B"/>
  <w15:chartTrackingRefBased/>
  <w15:docId w15:val="{C93AB3DB-9F3D-4908-AA3A-319451C8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94F"/>
    <w:pPr>
      <w:jc w:val="both"/>
    </w:pPr>
    <w:rPr>
      <w:rFonts w:ascii="Arial" w:hAnsi="Arial"/>
      <w:spacing w:val="-5"/>
    </w:rPr>
  </w:style>
  <w:style w:type="paragraph" w:styleId="Heading1">
    <w:name w:val="heading 1"/>
    <w:basedOn w:val="HeadingBase"/>
    <w:next w:val="BodyText"/>
    <w:qFormat/>
    <w:rsid w:val="005F294F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rsid w:val="005F294F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rsid w:val="005F294F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rsid w:val="005F294F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rsid w:val="005F294F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rsid w:val="005F294F"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5F294F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rsid w:val="005F294F"/>
    <w:pPr>
      <w:spacing w:before="220" w:after="220" w:line="220" w:lineRule="atLeast"/>
      <w:jc w:val="left"/>
    </w:pPr>
  </w:style>
  <w:style w:type="paragraph" w:styleId="BodyText">
    <w:name w:val="Body Text"/>
    <w:basedOn w:val="Normal"/>
    <w:rsid w:val="005F294F"/>
    <w:pPr>
      <w:spacing w:after="220" w:line="220" w:lineRule="atLeast"/>
    </w:pPr>
  </w:style>
  <w:style w:type="paragraph" w:customStyle="1" w:styleId="CcList">
    <w:name w:val="Cc List"/>
    <w:basedOn w:val="Normal"/>
    <w:rsid w:val="005F294F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rsid w:val="005F294F"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rsid w:val="005F294F"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rsid w:val="005F294F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rsid w:val="005F294F"/>
    <w:pPr>
      <w:spacing w:after="220" w:line="220" w:lineRule="atLeast"/>
    </w:pPr>
  </w:style>
  <w:style w:type="character" w:styleId="Emphasis">
    <w:name w:val="Emphasis"/>
    <w:qFormat/>
    <w:rsid w:val="005F294F"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rsid w:val="005F294F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rsid w:val="005F294F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rsid w:val="005F294F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rsid w:val="005F294F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5F294F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5F294F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rsid w:val="005F294F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rsid w:val="005F294F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rsid w:val="005F294F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5F294F"/>
    <w:pPr>
      <w:spacing w:before="0"/>
    </w:pPr>
  </w:style>
  <w:style w:type="character" w:customStyle="1" w:styleId="Slogan">
    <w:name w:val="Slogan"/>
    <w:rsid w:val="005F294F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rsid w:val="005F294F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rsid w:val="005F294F"/>
    <w:pPr>
      <w:tabs>
        <w:tab w:val="center" w:pos="4320"/>
        <w:tab w:val="right" w:pos="8640"/>
      </w:tabs>
    </w:pPr>
  </w:style>
  <w:style w:type="paragraph" w:styleId="List">
    <w:name w:val="List"/>
    <w:basedOn w:val="BodyText"/>
    <w:rsid w:val="005F294F"/>
    <w:pPr>
      <w:ind w:left="360" w:hanging="360"/>
    </w:pPr>
  </w:style>
  <w:style w:type="paragraph" w:styleId="ListBullet">
    <w:name w:val="List Bullet"/>
    <w:basedOn w:val="List"/>
    <w:rsid w:val="005F294F"/>
    <w:pPr>
      <w:numPr>
        <w:numId w:val="3"/>
      </w:numPr>
    </w:pPr>
  </w:style>
  <w:style w:type="paragraph" w:styleId="ListNumber">
    <w:name w:val="List Number"/>
    <w:basedOn w:val="BodyText"/>
    <w:rsid w:val="005F294F"/>
    <w:pPr>
      <w:numPr>
        <w:numId w:val="4"/>
      </w:numPr>
    </w:pPr>
  </w:style>
  <w:style w:type="paragraph" w:styleId="Footer">
    <w:name w:val="footer"/>
    <w:basedOn w:val="Normal"/>
    <w:rsid w:val="005F294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47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22C"/>
    <w:pPr>
      <w:ind w:left="720"/>
    </w:pPr>
  </w:style>
  <w:style w:type="character" w:styleId="Hyperlink">
    <w:name w:val="Hyperlink"/>
    <w:uiPriority w:val="99"/>
    <w:unhideWhenUsed/>
    <w:rsid w:val="00067A2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7A21"/>
    <w:pPr>
      <w:jc w:val="left"/>
    </w:pPr>
    <w:rPr>
      <w:rFonts w:ascii="Times New Roman" w:hAnsi="Times New Roman"/>
      <w:spacing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8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48D7"/>
    <w:rPr>
      <w:rFonts w:ascii="Segoe UI" w:hAnsi="Segoe UI" w:cs="Segoe UI"/>
      <w:spacing w:val="-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IFWC%20Letter%20Tem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89478-61FB-4DBC-9CFC-27D59AA3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IFWC Letter Temp</Template>
  <TotalTime>13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27, 1998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27, 1998</dc:title>
  <dc:subject/>
  <dc:creator>Preferred Customer</dc:creator>
  <cp:keywords/>
  <cp:lastModifiedBy>Cindy Andorf</cp:lastModifiedBy>
  <cp:revision>6</cp:revision>
  <cp:lastPrinted>2019-08-06T18:49:00Z</cp:lastPrinted>
  <dcterms:created xsi:type="dcterms:W3CDTF">2021-09-27T18:43:00Z</dcterms:created>
  <dcterms:modified xsi:type="dcterms:W3CDTF">2025-08-14T20:30:00Z</dcterms:modified>
  <cp:category>Letter</cp:category>
</cp:coreProperties>
</file>